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SC-045-TW-2026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12.02.2026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Balkonüberdeckung Mecklenburger Allee 13-19, Schlosser- und Metallbauarbeiten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Schlosser- und Metallbauarbeiten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